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767" w:type="dxa"/>
        <w:tblInd w:w="-88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A0"/>
      </w:tblPr>
      <w:tblGrid>
        <w:gridCol w:w="1277"/>
        <w:gridCol w:w="142"/>
        <w:gridCol w:w="4961"/>
        <w:gridCol w:w="1559"/>
        <w:gridCol w:w="2552"/>
        <w:gridCol w:w="1559"/>
        <w:gridCol w:w="533"/>
        <w:gridCol w:w="1026"/>
        <w:gridCol w:w="1066"/>
        <w:gridCol w:w="1026"/>
        <w:gridCol w:w="1066"/>
      </w:tblGrid>
      <w:tr w:rsidR="005735B7" w:rsidRPr="00056270" w:rsidTr="00D84C6D">
        <w:trPr>
          <w:gridAfter w:val="6"/>
          <w:wAfter w:w="6276" w:type="dxa"/>
        </w:trPr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031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031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031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35B7" w:rsidRPr="00D84C6D" w:rsidRDefault="005735B7" w:rsidP="00031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 исполнитель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04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35B7" w:rsidRPr="00D84C6D" w:rsidRDefault="005735B7" w:rsidP="00031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 международного, всероссийского и межрегионального значения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Международный вокальный конкурс musik way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Всероссийский фестиваль танца « Кубок ТСК 2 Первый».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Международный фестиваль-конкурс хореографического искусства Звезды нашего времени»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Международный чемпионат по современным видам танцев «Кубок Мetro Dance».</w:t>
            </w:r>
          </w:p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Международный танцевальный конкурс Dance Way</w:t>
            </w:r>
          </w:p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Московский международный фестиваль-конкурс детского и юношеского художественного творчества « Планета  «Смоленск»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Всероссийский фестиваль хореографических коллективов  «Венок славянских танцев».</w:t>
            </w:r>
          </w:p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Международный праздник традиционной культуры « Браславские зарницы».</w:t>
            </w:r>
          </w:p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735B7" w:rsidRPr="00D84C6D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735B7" w:rsidRPr="00056270" w:rsidTr="00D84C6D">
        <w:trPr>
          <w:gridAfter w:val="1"/>
          <w:wAfter w:w="1066" w:type="dxa"/>
        </w:trPr>
        <w:tc>
          <w:tcPr>
            <w:tcW w:w="10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031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Муниципальные мероприятия календарного плана</w:t>
            </w:r>
          </w:p>
        </w:tc>
        <w:tc>
          <w:tcPr>
            <w:tcW w:w="1559" w:type="dxa"/>
          </w:tcPr>
          <w:p w:rsidR="005735B7" w:rsidRPr="00D84C6D" w:rsidRDefault="005735B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092" w:type="dxa"/>
            <w:gridSpan w:val="2"/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51149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56270" w:rsidRDefault="005735B7" w:rsidP="00D55A38">
            <w:pPr>
              <w:rPr>
                <w:rFonts w:ascii="Times New Roman" w:hAnsi="Times New Roman"/>
                <w:sz w:val="28"/>
                <w:szCs w:val="28"/>
              </w:rPr>
            </w:pPr>
            <w:r w:rsidRPr="00056270">
              <w:rPr>
                <w:rFonts w:ascii="Times New Roman" w:hAnsi="Times New Roman"/>
                <w:sz w:val="28"/>
                <w:szCs w:val="28"/>
              </w:rPr>
              <w:t xml:space="preserve">Хореографический спектакль «Легенда о драконе»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FF75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56270" w:rsidRDefault="005735B7" w:rsidP="00D55A38">
            <w:pPr>
              <w:rPr>
                <w:rFonts w:ascii="Times New Roman" w:hAnsi="Times New Roman"/>
                <w:sz w:val="28"/>
                <w:szCs w:val="28"/>
              </w:rPr>
            </w:pPr>
            <w:r w:rsidRPr="00056270">
              <w:rPr>
                <w:rFonts w:ascii="Times New Roman" w:hAnsi="Times New Roman"/>
                <w:sz w:val="28"/>
                <w:szCs w:val="28"/>
              </w:rPr>
              <w:t>Хореографический концерт «Начало»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56270" w:rsidRDefault="005735B7" w:rsidP="00D55A38">
            <w:pPr>
              <w:rPr>
                <w:rFonts w:ascii="Times New Roman" w:hAnsi="Times New Roman"/>
                <w:sz w:val="28"/>
                <w:szCs w:val="28"/>
              </w:rPr>
            </w:pPr>
            <w:r w:rsidRPr="00056270">
              <w:rPr>
                <w:rFonts w:ascii="Times New Roman" w:hAnsi="Times New Roman"/>
                <w:sz w:val="28"/>
                <w:szCs w:val="28"/>
              </w:rPr>
              <w:t xml:space="preserve">Интерактивная программа «Святки»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51149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6-8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56270" w:rsidRDefault="005735B7" w:rsidP="00D55A38">
            <w:pPr>
              <w:rPr>
                <w:rFonts w:ascii="Times New Roman" w:hAnsi="Times New Roman"/>
                <w:sz w:val="28"/>
                <w:szCs w:val="28"/>
              </w:rPr>
            </w:pPr>
            <w:r w:rsidRPr="00056270">
              <w:rPr>
                <w:rFonts w:ascii="Times New Roman" w:hAnsi="Times New Roman"/>
                <w:sz w:val="28"/>
                <w:szCs w:val="28"/>
              </w:rPr>
              <w:t xml:space="preserve">Большой новогодний концерт «Приглашаем друзей»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56270" w:rsidRDefault="005735B7" w:rsidP="00D55A38">
            <w:pPr>
              <w:rPr>
                <w:rFonts w:ascii="Times New Roman" w:hAnsi="Times New Roman"/>
                <w:sz w:val="28"/>
                <w:szCs w:val="28"/>
              </w:rPr>
            </w:pPr>
            <w:r w:rsidRPr="00056270">
              <w:rPr>
                <w:rFonts w:ascii="Times New Roman" w:hAnsi="Times New Roman"/>
                <w:sz w:val="28"/>
                <w:szCs w:val="28"/>
              </w:rPr>
              <w:t>Зимняя серия игр «Что? Где? Когда?»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56270" w:rsidRDefault="005735B7" w:rsidP="00D55A38">
            <w:pPr>
              <w:rPr>
                <w:rFonts w:ascii="Times New Roman" w:hAnsi="Times New Roman"/>
                <w:sz w:val="28"/>
                <w:szCs w:val="28"/>
              </w:rPr>
            </w:pPr>
            <w:r w:rsidRPr="00056270">
              <w:rPr>
                <w:rFonts w:ascii="Times New Roman" w:hAnsi="Times New Roman"/>
                <w:sz w:val="28"/>
                <w:szCs w:val="28"/>
              </w:rPr>
              <w:t xml:space="preserve">Концерт «Наше время»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Что? Где? Когда? (юниор лига)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12-13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5961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Концерт, посвящённый А.Б. Пугачевой «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ALLA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Что? Где? Когда? (взрослая лига)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Ежегодный районный праздник Песни «Пой, Привопье!»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Квиз «НЕБОТАН»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17-20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B236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Выездные концерты – Посвященные дню защитника отечества «Слава Русскому солдату! 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Вечер отдыха - «Февральский звездопад»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Концерт,  посвящённый Дню защитника отечества «Мужество, доблесть и честь!»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23-25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Детские игровые программы </w:t>
            </w: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Выставка «Народный костюм и народная кукла».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Квиз «НЕБОТАН»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Поэтический Спектакль «Я пришел к вам со стихами».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Круглый стол для молодежи «Современная культура».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30-34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Выездные концерты -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«Хорошее настроение!».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651FBC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Концерт, посвящённый международ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ному женскому дню «На сцене только девочки</w:t>
            </w: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Народное гулянье «Ох, мала  неделя  Маслена»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Вечер отдыха  «Счастье есть!».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Районный конкурс для участников  «Краса культуры»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Концерт, посвящённый Дню работника культуры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Концерт «Праздник русской песни».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городского фестиваля, посвященного Международному  дню театра «Открытый занавес»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Круглый стол «Культурный досуг молодежи».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94-4</w:t>
            </w: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Детские игровые программы.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Квиз «НЕБОТАН»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Скоморошье представление «Муха-Цокотуха»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E741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50-54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B2361C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Выездные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концерты – «Хорошее настроение!»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D84C6D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программа, посвященная международному дню освобождения узников фашистских концлагерей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56-57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Концерт «Лучшие песни из кинофильмов»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D84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Что? Где? Когда? (взрослая лига)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D84C6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Фестиваль среди учащихся школ  «Творческая индивидуальность»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Что? Где? Когда? (юниор лига)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651FBC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Большой хореографический концерт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«Маёвка»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596176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63-66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Спектакль «Не покидай меня»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Концерт «А может не было войны…»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Митинг-реквием «Помни их имена»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п. Яковлево.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6E81">
              <w:rPr>
                <w:rFonts w:ascii="Times New Roman" w:hAnsi="Times New Roman"/>
                <w:sz w:val="28"/>
                <w:szCs w:val="28"/>
                <w:lang w:eastAsia="ru-RU"/>
              </w:rPr>
              <w:t>Гражданско-патриотическая акция «Бессмертный полк».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Концертная программа на площади Победы «Весна 45-го года»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6E81">
              <w:rPr>
                <w:rFonts w:ascii="Times New Roman" w:hAnsi="Times New Roman"/>
                <w:sz w:val="28"/>
                <w:szCs w:val="28"/>
                <w:lang w:eastAsia="ru-RU"/>
              </w:rPr>
              <w:t>Акция « Солдатская каша».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D84C6D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Танцевальный вечер «Цветущий май»!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6E81">
              <w:rPr>
                <w:rFonts w:ascii="Times New Roman" w:hAnsi="Times New Roman"/>
                <w:sz w:val="28"/>
                <w:szCs w:val="28"/>
                <w:lang w:eastAsia="ru-RU"/>
              </w:rPr>
              <w:t>Отчетный концерт народного хореографического коллектива « Колибри»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hd w:val="clear" w:color="auto" w:fill="FFFFFF"/>
              <w:spacing w:before="120" w:after="120" w:line="375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Что? Где? Когда? (юниор лига)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75-80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Спектакль  «Ни кто не поверит»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Что? Где? Когда? (Взрослая лига)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80-89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Тимбилдинг « Мы вместе!»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90-93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Выездной  концерт, посвященный  Дню славянской  письменности  и культуры.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«Последний звонок».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keepNext/>
              <w:shd w:val="clear" w:color="auto" w:fill="FFFFFF"/>
              <w:spacing w:after="0" w:line="375" w:lineRule="atLeast"/>
              <w:ind w:left="-15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Отчетный концерт хореографического коллектива   «MATRёSHKA.RU»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9835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keepNext/>
              <w:shd w:val="clear" w:color="auto" w:fill="FFFFFF"/>
              <w:spacing w:after="0" w:line="375" w:lineRule="atLeast"/>
              <w:ind w:left="-15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Отчетный концерт хореографического коллектива 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«Звоны»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DF34B7">
            <w:pPr>
              <w:keepNext/>
              <w:shd w:val="clear" w:color="auto" w:fill="FFFFFF"/>
              <w:spacing w:after="0" w:line="375" w:lineRule="atLeast"/>
              <w:ind w:left="-15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Концертная программа </w:t>
            </w:r>
            <w:r w:rsidRPr="00DF34B7">
              <w:rPr>
                <w:rFonts w:ascii="Times New Roman" w:hAnsi="Times New Roman"/>
                <w:sz w:val="28"/>
                <w:szCs w:val="28"/>
                <w:lang w:eastAsia="ru-RU"/>
              </w:rPr>
              <w:t>посвящённая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Дню защиты детей –</w:t>
            </w: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«Мир детства»</w:t>
            </w:r>
            <w:r w:rsidRPr="00DF34B7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Июнь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keepNext/>
              <w:shd w:val="clear" w:color="auto" w:fill="FFFFFF"/>
              <w:spacing w:after="0" w:line="375" w:lineRule="atLeast"/>
              <w:ind w:left="-15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Концерт вокального ансамбля «Каприз»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keepNext/>
              <w:shd w:val="clear" w:color="auto" w:fill="FFFFFF"/>
              <w:spacing w:after="0" w:line="375" w:lineRule="atLeast"/>
              <w:ind w:left="-15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Автопробег  по городу в честь дня России.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keepNext/>
              <w:shd w:val="clear" w:color="auto" w:fill="FFFFFF"/>
              <w:spacing w:after="0" w:line="375" w:lineRule="atLeast"/>
              <w:ind w:left="-15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Ежегодный  сельский культурно-спортивный  праздник, посвященный Дню  России «Россия  начинается  с деревни»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4157E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keepNext/>
              <w:shd w:val="clear" w:color="auto" w:fill="FFFFFF"/>
              <w:spacing w:after="0" w:line="375" w:lineRule="atLeast"/>
              <w:ind w:left="-15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E10EC">
              <w:rPr>
                <w:rFonts w:ascii="Times New Roman" w:hAnsi="Times New Roman"/>
                <w:sz w:val="28"/>
                <w:szCs w:val="28"/>
                <w:lang w:eastAsia="ru-RU"/>
              </w:rPr>
              <w:t>Конкурс рисунка на асфальте « Россия глазами детей».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102-122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keepNext/>
              <w:shd w:val="clear" w:color="auto" w:fill="FFFFFF"/>
              <w:spacing w:after="0" w:line="375" w:lineRule="atLeast"/>
              <w:ind w:left="-15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Мини концертные программы «Россия моя!»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keepNext/>
              <w:shd w:val="clear" w:color="auto" w:fill="FFFFFF"/>
              <w:spacing w:after="0" w:line="375" w:lineRule="atLeast"/>
              <w:ind w:left="-15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Концертная программа посвященная Дню Медика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Default="005735B7" w:rsidP="00735C0A">
            <w:pPr>
              <w:keepNext/>
              <w:shd w:val="clear" w:color="auto" w:fill="FFFFFF"/>
              <w:spacing w:after="0" w:line="375" w:lineRule="atLeast"/>
              <w:ind w:left="-15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35C0A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посвященная Дню работников социального обслуживания населения.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Митинг «Паять сердца»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 р. Вопь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Митинг  памяти  жертвам  фашизма в д. Гуторово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>Общерайонный выпускной  – «Виват выпускники 2021»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6E81">
              <w:rPr>
                <w:rFonts w:ascii="Times New Roman" w:hAnsi="Times New Roman"/>
                <w:sz w:val="28"/>
                <w:szCs w:val="28"/>
                <w:lang w:eastAsia="ru-RU"/>
              </w:rPr>
              <w:t>Акция «Мы против наркотиков»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C6E81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E10EC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программа, посвященная Дню Святой Троицы.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8E10EC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E10EC">
              <w:rPr>
                <w:rFonts w:ascii="Times New Roman" w:hAnsi="Times New Roman"/>
                <w:sz w:val="28"/>
                <w:szCs w:val="28"/>
                <w:lang w:eastAsia="ru-RU"/>
              </w:rPr>
              <w:t>Фольклорная программа « России звонкая душа», посвященная престольному празднику храма первоверховных апостолов Петра и Павла.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c>
          <w:tcPr>
            <w:tcW w:w="10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092" w:type="dxa"/>
            <w:gridSpan w:val="2"/>
          </w:tcPr>
          <w:p w:rsidR="005735B7" w:rsidRPr="00D84C6D" w:rsidRDefault="005735B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  <w:gridSpan w:val="2"/>
          </w:tcPr>
          <w:p w:rsidR="005735B7" w:rsidRPr="00D84C6D" w:rsidRDefault="005735B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  <w:gridSpan w:val="2"/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4157E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Концертная программа в честь дня «Любви, семьи и Верности»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DF34B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Выездные концерты - «Ромашковая Русь»!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735C0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8E10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Цикл вечерних</w:t>
            </w: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концерт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ов</w:t>
            </w: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«У ДВОРЦА»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735C0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134-140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7861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75B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Цикл конкурсных, игровых и познавательных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 познавательных программ для детей.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4157E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41</w:t>
            </w:r>
            <w:bookmarkStart w:id="0" w:name="_GoBack"/>
            <w:bookmarkEnd w:id="0"/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FF75BA" w:rsidRDefault="005735B7" w:rsidP="007861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Фестиваль «Рачительный хозяин»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171-173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Мероприятие приуроченные ко Дню флага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Август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173-180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Мероприятия приуроченные ко Дню города Ярцево.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173 - 185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1360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Спектакль-променад «Прогулка по детству»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1360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Август-сентябрь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185-190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Цикл вечерних</w:t>
            </w: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концерт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ов</w:t>
            </w:r>
            <w:r w:rsidRPr="000314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«У ДВОРЦА»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031494" w:rsidRDefault="005735B7" w:rsidP="000314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Август-сентябрь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191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Митинг, посвященный захоронению останков воинов, погибших при защите Отечества и найденных в ходе Вахты Памяти.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192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Тематическая концертная программа « 83 дня подвига», посвященная Дню освобождения города Ярцево от немецко-фашистских захватчиков.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193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Митинг памяти на мемориале в поселке Яковлево «Мы помним ваш подвиг, солдаты 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194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Митинг-реквием на Поле Памяти « Мы этой памяти верны».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195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Праздничная программа « Город-воин, город-солдат», посвященная дню освобождения  Смоленщины от немецко-фашистских захватчиков.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196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областном конкурсе чтецов « Мое поЧтение Родине».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198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Праздничная программа «Чтобы сердце и душа были молоды»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199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Театральные зарисовки « Поговорим о той войне…», посвященные Дню освобождения Смоленщины от немецко-фашистских захватчиков.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200-215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Цикл театрализованных программ для дошкольников « Хорошие манеры в картинках и примерах», « Помогите Буратино».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«Пусть осень жизни будет золотой », посвященная Дню пожилого человека.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Интерактивная игра для подростков « Быть здоровым – это круто!» в рамках программы по профилактике безнадзорности, наркомании, алкоголизма, правонарушений несовершеннолетних и защите их прав.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областном конкурсе профессионального мастерства работников культурно - досуговых учреждений «Люблю свою профессию».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Вечер отдыха «Мудрой осени счастливые мгновенья».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Праздничный концерт «Сто друзей!»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203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областном празднике русского танца « На-След-ие.»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Мастер-класс по прикладному творчеству.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205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«Руки, пахнущие хлебом», посвященная Дню работников сельского хозяйства.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206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областном фестивале национальных культур « Наш дом – Россия».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207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областном конкурсе юных исполнителей народной песни « Смоленские росточки».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208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открытом фестивале народной песни и духовного песнопения « Святая Русь. Связующие нити».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Праздничная программа « Наша сила – в вере и единстве», посвященная Дню народного единства.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Выставка декоративно-прикладного творчества «Россия многонациональная».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Выставка « Блюда народов мира». Дегустация национальных .блюд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концертной программе, посвященной Дню призывника.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сельскохозяйственной ярмарке. (г.Смоленск)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Встреча участников творческих объединений с инспектором по делам несовершеннолетних « Поступок и ответственность» в рамках Всероссийского дня правовой помощи детям.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Сказка « Аленький цветочек» по произведению Аксакова.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Спектакль « Я буду любить тебя вечно».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218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Праздничный концерт « Служа закону – служу народу!», посвященный Дню сотрудника органов внутренних дел Российской Федерации.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Участие творческих коллективов в Дне национальных культур « Наш дом – Россия».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Праздничная программа «Для наших мам», посвященная Дню матери.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Районный фестиваль детского самодеятельного творчества «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Маленькая страна</w:t>
            </w: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День Героев Отечества. Интерактивная викторина «Улицы города, носящие имена Героев Отечества».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Тематический вечер  «Герои-земляки 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Просмотр видеофильма « Осторожно, спайсы» по пропаганде здорового образа жизни с последующим обсуждением с детьми.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Час вопросов и ответов « Не нужно бояться, важно знать»  в рамках профилактических мероприятий по борьбе с правонарушениями среди подростков.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День Конституции. Программа « Закон есть закон»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День Неизвестного Солдата. Час поэзии « Имя твое неизвестно, подвиг твой бессмертен».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Митинг, посвященный Дню рождения К. К.Рокоссовского  «Маршал Победы»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Городской конкурс «Самый лучший Дед Мороз»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51149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Новогодний вечер отдыха «А Баба-Яга против!».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областном фестивале новогодних программ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 Дед Мороз-2021</w:t>
            </w: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231-233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Новогодний вечер отдыха  « Волшебник - новый год»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233-238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Новогодняя программа для детей, занимающихся в творческих коллективах «У елочки в гостях».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238-240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Сказка « Морозко».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242-243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Сказка-концерт с элементами игры с залом  «Волшебная ночь, или когда оживают игрушки»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244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Общегородской утренник для детей «Елка, праздник, Новый год и веселый хоровод 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245-249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Новогодние «огоньки» для младших школьников.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249-251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Новогодние корпоративные вечера отдыха.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  <w:tr w:rsidR="005735B7" w:rsidRPr="00056270" w:rsidTr="00D84C6D">
        <w:trPr>
          <w:gridAfter w:val="6"/>
          <w:wAfter w:w="6276" w:type="dxa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B2361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9835C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Вечера отдыха для пожилых людей по линии социальной защиты населения.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511491" w:rsidRDefault="005735B7" w:rsidP="001360D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491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5B7" w:rsidRPr="00D84C6D" w:rsidRDefault="005735B7" w:rsidP="009835CA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4C6D">
              <w:rPr>
                <w:rFonts w:ascii="Times New Roman" w:hAnsi="Times New Roman"/>
                <w:sz w:val="28"/>
                <w:szCs w:val="28"/>
                <w:lang w:eastAsia="ru-RU"/>
              </w:rPr>
              <w:t>МБУК «ЯРЦКИ»</w:t>
            </w:r>
          </w:p>
        </w:tc>
      </w:tr>
    </w:tbl>
    <w:p w:rsidR="005735B7" w:rsidRDefault="005735B7"/>
    <w:sectPr w:rsidR="005735B7" w:rsidSect="007C3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50624"/>
    <w:multiLevelType w:val="hybridMultilevel"/>
    <w:tmpl w:val="636237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2A33E8"/>
    <w:multiLevelType w:val="hybridMultilevel"/>
    <w:tmpl w:val="6D944EE0"/>
    <w:lvl w:ilvl="0" w:tplc="37120E92">
      <w:start w:val="1"/>
      <w:numFmt w:val="decimalZero"/>
      <w:lvlText w:val="%1."/>
      <w:lvlJc w:val="left"/>
      <w:pPr>
        <w:ind w:left="37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39E3E22"/>
    <w:multiLevelType w:val="hybridMultilevel"/>
    <w:tmpl w:val="C93690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1494"/>
    <w:rsid w:val="00031494"/>
    <w:rsid w:val="00056270"/>
    <w:rsid w:val="001360D0"/>
    <w:rsid w:val="002F4443"/>
    <w:rsid w:val="00301412"/>
    <w:rsid w:val="004157E3"/>
    <w:rsid w:val="00511491"/>
    <w:rsid w:val="005735B7"/>
    <w:rsid w:val="00596176"/>
    <w:rsid w:val="00651FBC"/>
    <w:rsid w:val="00735C0A"/>
    <w:rsid w:val="00760BF7"/>
    <w:rsid w:val="0078613A"/>
    <w:rsid w:val="007C3B58"/>
    <w:rsid w:val="008D5604"/>
    <w:rsid w:val="008E10EC"/>
    <w:rsid w:val="009835CA"/>
    <w:rsid w:val="00B2361C"/>
    <w:rsid w:val="00D55A38"/>
    <w:rsid w:val="00D84C6D"/>
    <w:rsid w:val="00DC6E81"/>
    <w:rsid w:val="00DF34B7"/>
    <w:rsid w:val="00E741FC"/>
    <w:rsid w:val="00FF7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B5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84C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10</Pages>
  <Words>1740</Words>
  <Characters>9918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subject/>
  <dc:creator>User</dc:creator>
  <cp:keywords/>
  <dc:description/>
  <cp:lastModifiedBy>WiZaRd</cp:lastModifiedBy>
  <cp:revision>2</cp:revision>
  <dcterms:created xsi:type="dcterms:W3CDTF">2022-01-17T16:56:00Z</dcterms:created>
  <dcterms:modified xsi:type="dcterms:W3CDTF">2022-01-17T16:56:00Z</dcterms:modified>
</cp:coreProperties>
</file>